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793BF" w14:textId="055C103C" w:rsidR="00375061" w:rsidRDefault="00BE7CEC" w:rsidP="00C61A70">
      <w:pPr>
        <w:pStyle w:val="3Policytitle"/>
        <w:jc w:val="center"/>
        <w:rPr>
          <w:sz w:val="56"/>
          <w:szCs w:val="56"/>
        </w:rPr>
      </w:pPr>
      <w:r w:rsidRPr="00BE7CEC">
        <w:rPr>
          <w:sz w:val="56"/>
          <w:szCs w:val="56"/>
        </w:rPr>
        <w:t xml:space="preserve">Privacy </w:t>
      </w:r>
      <w:r w:rsidR="00C61A70">
        <w:rPr>
          <w:sz w:val="56"/>
          <w:szCs w:val="56"/>
        </w:rPr>
        <w:t>N</w:t>
      </w:r>
      <w:r w:rsidRPr="00BE7CEC">
        <w:rPr>
          <w:sz w:val="56"/>
          <w:szCs w:val="56"/>
        </w:rPr>
        <w:t xml:space="preserve">otice for </w:t>
      </w:r>
      <w:r w:rsidR="00C61A70">
        <w:rPr>
          <w:sz w:val="56"/>
          <w:szCs w:val="56"/>
        </w:rPr>
        <w:t>V</w:t>
      </w:r>
      <w:r w:rsidR="00551E22">
        <w:rPr>
          <w:sz w:val="56"/>
          <w:szCs w:val="56"/>
        </w:rPr>
        <w:t>isitors</w:t>
      </w:r>
    </w:p>
    <w:p w14:paraId="02ABE16E" w14:textId="77777777" w:rsidR="00B337C4" w:rsidRDefault="00B337C4" w:rsidP="00BE7CEC">
      <w:pPr>
        <w:pStyle w:val="3Policytitle"/>
        <w:rPr>
          <w:sz w:val="56"/>
          <w:szCs w:val="56"/>
        </w:rPr>
      </w:pPr>
    </w:p>
    <w:p w14:paraId="24FF0AAB" w14:textId="77777777" w:rsidR="004F1E5A" w:rsidRDefault="004F1E5A" w:rsidP="00BE7CEC">
      <w:pPr>
        <w:pStyle w:val="3Policytitle"/>
        <w:rPr>
          <w:sz w:val="56"/>
          <w:szCs w:val="56"/>
        </w:rPr>
      </w:pPr>
    </w:p>
    <w:p w14:paraId="674906FA" w14:textId="77777777" w:rsidR="004F1E5A" w:rsidRDefault="004F1E5A" w:rsidP="00BE7CEC">
      <w:pPr>
        <w:pStyle w:val="3Policytitle"/>
        <w:rPr>
          <w:sz w:val="56"/>
          <w:szCs w:val="56"/>
        </w:rPr>
      </w:pPr>
    </w:p>
    <w:p w14:paraId="271B6D2A" w14:textId="323FEED0" w:rsidR="00BE7CEC" w:rsidRDefault="007D6AF8" w:rsidP="00C61A70">
      <w:pPr>
        <w:pStyle w:val="1bodycopy10pt"/>
        <w:jc w:val="center"/>
        <w:rPr>
          <w:noProof/>
        </w:rPr>
      </w:pPr>
      <w:r w:rsidRPr="00807588">
        <w:rPr>
          <w:rFonts w:ascii="Comic Sans MS" w:hAnsi="Comic Sans MS"/>
          <w:noProof/>
          <w:sz w:val="56"/>
          <w:szCs w:val="56"/>
        </w:rPr>
        <w:drawing>
          <wp:inline distT="0" distB="0" distL="0" distR="0" wp14:anchorId="59B97C60" wp14:editId="3BE54E69">
            <wp:extent cx="5114925" cy="4857750"/>
            <wp:effectExtent l="0" t="0" r="0" b="0"/>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4925" cy="4857750"/>
                    </a:xfrm>
                    <a:prstGeom prst="rect">
                      <a:avLst/>
                    </a:prstGeom>
                    <a:noFill/>
                    <a:ln>
                      <a:noFill/>
                    </a:ln>
                  </pic:spPr>
                </pic:pic>
              </a:graphicData>
            </a:graphic>
          </wp:inline>
        </w:drawing>
      </w:r>
    </w:p>
    <w:p w14:paraId="62379BC7" w14:textId="77777777" w:rsidR="00BE7CEC" w:rsidRDefault="00BE7CEC" w:rsidP="00BE7CEC">
      <w:pPr>
        <w:pStyle w:val="1bodycopy10pt"/>
        <w:rPr>
          <w:noProof/>
        </w:rPr>
      </w:pPr>
    </w:p>
    <w:p w14:paraId="0A6011FD" w14:textId="77777777" w:rsidR="00BE7CEC" w:rsidRPr="0001772B" w:rsidRDefault="00BE7CEC" w:rsidP="00BE7CEC">
      <w:pPr>
        <w:pStyle w:val="1bodycopy10pt"/>
      </w:pPr>
    </w:p>
    <w:p w14:paraId="229ED195" w14:textId="77777777" w:rsidR="00BE7CEC" w:rsidRDefault="00BE7CEC" w:rsidP="00BE7CEC">
      <w:pPr>
        <w:pStyle w:val="1bodycopy10pt"/>
      </w:pPr>
    </w:p>
    <w:p w14:paraId="41DAFD39" w14:textId="77777777" w:rsidR="00BE7CEC" w:rsidRDefault="00BE7CEC" w:rsidP="00BE7CEC">
      <w:pPr>
        <w:pStyle w:val="1bodycopy10pt"/>
      </w:pPr>
    </w:p>
    <w:p w14:paraId="0931411D" w14:textId="77777777" w:rsidR="00BE7CEC" w:rsidRDefault="00BE7CEC" w:rsidP="00BE7CEC">
      <w:pPr>
        <w:pStyle w:val="3Policytitle"/>
        <w:rPr>
          <w:sz w:val="56"/>
          <w:szCs w:val="56"/>
        </w:rPr>
      </w:pPr>
    </w:p>
    <w:p w14:paraId="7368AA25" w14:textId="20DB2999" w:rsidR="007D6AF8" w:rsidRPr="007D6AF8" w:rsidRDefault="007D6AF8" w:rsidP="007D6AF8">
      <w:pPr>
        <w:spacing w:after="0"/>
        <w:rPr>
          <w:rFonts w:ascii="Tenorite" w:eastAsia="Times New Roman" w:hAnsi="Tenorite"/>
          <w:sz w:val="28"/>
          <w:szCs w:val="28"/>
          <w:lang w:val="en-GB" w:eastAsia="en-GB"/>
        </w:rPr>
      </w:pPr>
    </w:p>
    <w:p w14:paraId="1154524B"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lastRenderedPageBreak/>
        <w:t>Contents</w:t>
      </w:r>
    </w:p>
    <w:p w14:paraId="6AE5D399"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Introduction</w:t>
      </w:r>
    </w:p>
    <w:p w14:paraId="0DF371F2"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The personal data we hold</w:t>
      </w:r>
    </w:p>
    <w:p w14:paraId="4F6710FA"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Why we use this data</w:t>
      </w:r>
    </w:p>
    <w:p w14:paraId="40032C46"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Our lawful basis for using this data</w:t>
      </w:r>
    </w:p>
    <w:p w14:paraId="54C65105"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Collecting this data</w:t>
      </w:r>
    </w:p>
    <w:p w14:paraId="571F139E"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How we store this data</w:t>
      </w:r>
    </w:p>
    <w:p w14:paraId="5E407654"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Who we share data with</w:t>
      </w:r>
    </w:p>
    <w:p w14:paraId="6A085DDD"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Your rights</w:t>
      </w:r>
    </w:p>
    <w:p w14:paraId="5E05CFF5"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Complaints</w:t>
      </w:r>
    </w:p>
    <w:p w14:paraId="2007E0B1" w14:textId="77777777" w:rsidR="007D6AF8" w:rsidRPr="007D6AF8" w:rsidRDefault="007D6AF8" w:rsidP="007D6AF8">
      <w:pPr>
        <w:numPr>
          <w:ilvl w:val="0"/>
          <w:numId w:val="32"/>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Contact us</w:t>
      </w:r>
    </w:p>
    <w:p w14:paraId="6943B559" w14:textId="12D79B91" w:rsidR="007D6AF8" w:rsidRPr="007D6AF8" w:rsidRDefault="007D6AF8" w:rsidP="007D6AF8">
      <w:pPr>
        <w:spacing w:after="0"/>
        <w:rPr>
          <w:rFonts w:ascii="Tenorite" w:eastAsia="Times New Roman" w:hAnsi="Tenorite"/>
          <w:sz w:val="28"/>
          <w:szCs w:val="28"/>
          <w:lang w:val="en-GB" w:eastAsia="en-GB"/>
        </w:rPr>
      </w:pPr>
    </w:p>
    <w:p w14:paraId="6591095F"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1. Introduction</w:t>
      </w:r>
    </w:p>
    <w:p w14:paraId="08216CE3"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Under data protection law, individuals have a right to be informed about how Nelson Primary School uses any personal data that we hold about them. We comply with this right by providing ‘privacy notices’ (sometimes called ‘fair processing notices’).</w:t>
      </w:r>
    </w:p>
    <w:p w14:paraId="055AFF1C"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This notice explains how we collect, store and use personal data about visitors to our school site.</w:t>
      </w:r>
    </w:p>
    <w:p w14:paraId="0EF982F5"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Nelson Primary School, are the ‘data controller’ for the purposes of data protection law.</w:t>
      </w:r>
    </w:p>
    <w:p w14:paraId="1521A3CF"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 xml:space="preserve">Our Data Protection Officer is </w:t>
      </w:r>
      <w:r w:rsidRPr="007D6AF8">
        <w:rPr>
          <w:rFonts w:ascii="Tenorite" w:eastAsia="Times New Roman" w:hAnsi="Tenorite"/>
          <w:b/>
          <w:bCs/>
          <w:sz w:val="28"/>
          <w:szCs w:val="28"/>
          <w:lang w:val="en-GB" w:eastAsia="en-GB"/>
        </w:rPr>
        <w:t>Mrs A. Rahman, School Office Manager, Nelson Primary School</w:t>
      </w:r>
      <w:r w:rsidRPr="007D6AF8">
        <w:rPr>
          <w:rFonts w:ascii="Tenorite" w:eastAsia="Times New Roman" w:hAnsi="Tenorite"/>
          <w:sz w:val="28"/>
          <w:szCs w:val="28"/>
          <w:lang w:val="en-GB" w:eastAsia="en-GB"/>
        </w:rPr>
        <w:t>. Contact details are at the end of this notice.</w:t>
      </w:r>
    </w:p>
    <w:p w14:paraId="4695F585" w14:textId="7477BA00" w:rsidR="007D6AF8" w:rsidRPr="007D6AF8" w:rsidRDefault="007D6AF8" w:rsidP="007D6AF8">
      <w:pPr>
        <w:spacing w:after="0"/>
        <w:rPr>
          <w:rFonts w:ascii="Tenorite" w:eastAsia="Times New Roman" w:hAnsi="Tenorite"/>
          <w:sz w:val="28"/>
          <w:szCs w:val="28"/>
          <w:lang w:val="en-GB" w:eastAsia="en-GB"/>
        </w:rPr>
      </w:pPr>
    </w:p>
    <w:p w14:paraId="01F8C770"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2. The personal data we hold</w:t>
      </w:r>
    </w:p>
    <w:p w14:paraId="4007B82E"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Personal data that we may collect, use, store and share about you includes (but is not restricted to):</w:t>
      </w:r>
    </w:p>
    <w:p w14:paraId="033181CD" w14:textId="77777777" w:rsidR="007D6AF8" w:rsidRPr="007D6AF8" w:rsidRDefault="007D6AF8" w:rsidP="007D6AF8">
      <w:pPr>
        <w:numPr>
          <w:ilvl w:val="0"/>
          <w:numId w:val="33"/>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Name and contact details</w:t>
      </w:r>
    </w:p>
    <w:p w14:paraId="1D4D4BB9" w14:textId="77777777" w:rsidR="007D6AF8" w:rsidRPr="007D6AF8" w:rsidRDefault="007D6AF8" w:rsidP="007D6AF8">
      <w:pPr>
        <w:numPr>
          <w:ilvl w:val="0"/>
          <w:numId w:val="33"/>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Company or organisation details (if applicable)</w:t>
      </w:r>
    </w:p>
    <w:p w14:paraId="395EBF2B" w14:textId="77777777" w:rsidR="007D6AF8" w:rsidRPr="007D6AF8" w:rsidRDefault="007D6AF8" w:rsidP="007D6AF8">
      <w:pPr>
        <w:numPr>
          <w:ilvl w:val="0"/>
          <w:numId w:val="33"/>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Date, time and purpose of your visit</w:t>
      </w:r>
    </w:p>
    <w:p w14:paraId="02D89FA1" w14:textId="77777777" w:rsidR="007D6AF8" w:rsidRPr="007D6AF8" w:rsidRDefault="007D6AF8" w:rsidP="007D6AF8">
      <w:pPr>
        <w:numPr>
          <w:ilvl w:val="0"/>
          <w:numId w:val="33"/>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Vehicle registration details (if using the school car park)</w:t>
      </w:r>
    </w:p>
    <w:p w14:paraId="4B709025"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lastRenderedPageBreak/>
        <w:t>We may also collect “special category” data, such as:</w:t>
      </w:r>
    </w:p>
    <w:p w14:paraId="3856BF2D" w14:textId="77777777" w:rsidR="007D6AF8" w:rsidRPr="007D6AF8" w:rsidRDefault="007D6AF8" w:rsidP="007D6AF8">
      <w:pPr>
        <w:numPr>
          <w:ilvl w:val="0"/>
          <w:numId w:val="34"/>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Access arrangements required (e.g. disability access needs)</w:t>
      </w:r>
    </w:p>
    <w:p w14:paraId="72F0E2C2" w14:textId="77777777" w:rsidR="007D6AF8" w:rsidRPr="007D6AF8" w:rsidRDefault="007D6AF8" w:rsidP="007D6AF8">
      <w:pPr>
        <w:numPr>
          <w:ilvl w:val="0"/>
          <w:numId w:val="34"/>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Photographs for identification purposes</w:t>
      </w:r>
    </w:p>
    <w:p w14:paraId="1E381C46" w14:textId="77777777" w:rsidR="007D6AF8" w:rsidRPr="007D6AF8" w:rsidRDefault="007D6AF8" w:rsidP="007D6AF8">
      <w:pPr>
        <w:numPr>
          <w:ilvl w:val="0"/>
          <w:numId w:val="34"/>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CCTV images captured in school</w:t>
      </w:r>
    </w:p>
    <w:p w14:paraId="69A15D34" w14:textId="6C2EE555" w:rsidR="007D6AF8" w:rsidRPr="007D6AF8" w:rsidRDefault="007D6AF8" w:rsidP="007D6AF8">
      <w:pPr>
        <w:spacing w:after="0"/>
        <w:rPr>
          <w:rFonts w:ascii="Tenorite" w:eastAsia="Times New Roman" w:hAnsi="Tenorite"/>
          <w:sz w:val="28"/>
          <w:szCs w:val="28"/>
          <w:lang w:val="en-GB" w:eastAsia="en-GB"/>
        </w:rPr>
      </w:pPr>
    </w:p>
    <w:p w14:paraId="6E81816F"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3. Why we use this data</w:t>
      </w:r>
    </w:p>
    <w:p w14:paraId="794F6E97"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use visitor data to:</w:t>
      </w:r>
      <w:r w:rsidRPr="007D6AF8">
        <w:rPr>
          <w:rFonts w:ascii="Tenorite" w:eastAsia="Times New Roman" w:hAnsi="Tenorite"/>
          <w:sz w:val="28"/>
          <w:szCs w:val="28"/>
          <w:lang w:val="en-GB" w:eastAsia="en-GB"/>
        </w:rPr>
        <w:br/>
        <w:t>a) Identify you and keep you safe while on the school site</w:t>
      </w:r>
      <w:r w:rsidRPr="007D6AF8">
        <w:rPr>
          <w:rFonts w:ascii="Tenorite" w:eastAsia="Times New Roman" w:hAnsi="Tenorite"/>
          <w:sz w:val="28"/>
          <w:szCs w:val="28"/>
          <w:lang w:val="en-GB" w:eastAsia="en-GB"/>
        </w:rPr>
        <w:br/>
        <w:t>b) Keep pupils, staff and visitors safe</w:t>
      </w:r>
      <w:r w:rsidRPr="007D6AF8">
        <w:rPr>
          <w:rFonts w:ascii="Tenorite" w:eastAsia="Times New Roman" w:hAnsi="Tenorite"/>
          <w:sz w:val="28"/>
          <w:szCs w:val="28"/>
          <w:lang w:val="en-GB" w:eastAsia="en-GB"/>
        </w:rPr>
        <w:br/>
        <w:t>c) Maintain accurate records of visits to the school</w:t>
      </w:r>
      <w:r w:rsidRPr="007D6AF8">
        <w:rPr>
          <w:rFonts w:ascii="Tenorite" w:eastAsia="Times New Roman" w:hAnsi="Tenorite"/>
          <w:sz w:val="28"/>
          <w:szCs w:val="28"/>
          <w:lang w:val="en-GB" w:eastAsia="en-GB"/>
        </w:rPr>
        <w:br/>
        <w:t>d) Provide appropriate access arrangements</w:t>
      </w:r>
    </w:p>
    <w:p w14:paraId="77528D04" w14:textId="77777777" w:rsidR="007D6AF8" w:rsidRPr="007D6AF8" w:rsidRDefault="007D6AF8" w:rsidP="007D6AF8">
      <w:pPr>
        <w:spacing w:before="100" w:beforeAutospacing="1" w:after="100" w:afterAutospacing="1"/>
        <w:outlineLvl w:val="2"/>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3.1 Marketing and communication</w:t>
      </w:r>
    </w:p>
    <w:p w14:paraId="34F8BD87"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do not use visitor data for marketing purposes unless you have given explicit consent. If consent is given, you can withdraw it at any time.</w:t>
      </w:r>
    </w:p>
    <w:p w14:paraId="458BAD3F" w14:textId="77777777" w:rsidR="007D6AF8" w:rsidRPr="007D6AF8" w:rsidRDefault="007D6AF8" w:rsidP="007D6AF8">
      <w:pPr>
        <w:spacing w:before="100" w:beforeAutospacing="1" w:after="100" w:afterAutospacing="1"/>
        <w:outlineLvl w:val="2"/>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3.2 Automated decision-making</w:t>
      </w:r>
    </w:p>
    <w:p w14:paraId="1A82357D"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do not use visitor data for automated decision making or profiling.</w:t>
      </w:r>
    </w:p>
    <w:p w14:paraId="104AA998" w14:textId="5E20DE32" w:rsidR="007D6AF8" w:rsidRPr="007D6AF8" w:rsidRDefault="007D6AF8" w:rsidP="007D6AF8">
      <w:pPr>
        <w:spacing w:after="0"/>
        <w:rPr>
          <w:rFonts w:ascii="Tenorite" w:eastAsia="Times New Roman" w:hAnsi="Tenorite"/>
          <w:sz w:val="28"/>
          <w:szCs w:val="28"/>
          <w:lang w:val="en-GB" w:eastAsia="en-GB"/>
        </w:rPr>
      </w:pPr>
    </w:p>
    <w:p w14:paraId="1B58F401"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4. Our lawful basis for using this data</w:t>
      </w:r>
    </w:p>
    <w:p w14:paraId="3E957E4A"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rely on:</w:t>
      </w:r>
    </w:p>
    <w:p w14:paraId="081AB201" w14:textId="77777777" w:rsidR="007D6AF8" w:rsidRPr="007D6AF8" w:rsidRDefault="007D6AF8" w:rsidP="007D6AF8">
      <w:pPr>
        <w:numPr>
          <w:ilvl w:val="0"/>
          <w:numId w:val="35"/>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Public task</w:t>
      </w:r>
      <w:r w:rsidRPr="007D6AF8">
        <w:rPr>
          <w:rFonts w:ascii="Tenorite" w:eastAsia="Times New Roman" w:hAnsi="Tenorite"/>
          <w:sz w:val="28"/>
          <w:szCs w:val="28"/>
          <w:lang w:val="en-GB" w:eastAsia="en-GB"/>
        </w:rPr>
        <w:t>: to meet our duty to safeguard pupils and staff, and to manage school premises effectively.</w:t>
      </w:r>
    </w:p>
    <w:p w14:paraId="032B9108" w14:textId="77777777" w:rsidR="007D6AF8" w:rsidRPr="007D6AF8" w:rsidRDefault="007D6AF8" w:rsidP="007D6AF8">
      <w:pPr>
        <w:numPr>
          <w:ilvl w:val="0"/>
          <w:numId w:val="35"/>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Legal obligation</w:t>
      </w:r>
      <w:r w:rsidRPr="007D6AF8">
        <w:rPr>
          <w:rFonts w:ascii="Tenorite" w:eastAsia="Times New Roman" w:hAnsi="Tenorite"/>
          <w:sz w:val="28"/>
          <w:szCs w:val="28"/>
          <w:lang w:val="en-GB" w:eastAsia="en-GB"/>
        </w:rPr>
        <w:t>: to meet our responsibilities under safeguarding law and health &amp; safety regulations.</w:t>
      </w:r>
    </w:p>
    <w:p w14:paraId="39678A04" w14:textId="77777777" w:rsidR="007D6AF8" w:rsidRPr="007D6AF8" w:rsidRDefault="007D6AF8" w:rsidP="007D6AF8">
      <w:pPr>
        <w:numPr>
          <w:ilvl w:val="0"/>
          <w:numId w:val="35"/>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Vital interests</w:t>
      </w:r>
      <w:r w:rsidRPr="007D6AF8">
        <w:rPr>
          <w:rFonts w:ascii="Tenorite" w:eastAsia="Times New Roman" w:hAnsi="Tenorite"/>
          <w:sz w:val="28"/>
          <w:szCs w:val="28"/>
          <w:lang w:val="en-GB" w:eastAsia="en-GB"/>
        </w:rPr>
        <w:t>: to protect your life or someone else’s in an emergency.</w:t>
      </w:r>
    </w:p>
    <w:p w14:paraId="54269871" w14:textId="77777777" w:rsidR="007D6AF8" w:rsidRPr="007D6AF8" w:rsidRDefault="007D6AF8" w:rsidP="007D6AF8">
      <w:pPr>
        <w:numPr>
          <w:ilvl w:val="0"/>
          <w:numId w:val="35"/>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Consent</w:t>
      </w:r>
      <w:r w:rsidRPr="007D6AF8">
        <w:rPr>
          <w:rFonts w:ascii="Tenorite" w:eastAsia="Times New Roman" w:hAnsi="Tenorite"/>
          <w:sz w:val="28"/>
          <w:szCs w:val="28"/>
          <w:lang w:val="en-GB" w:eastAsia="en-GB"/>
        </w:rPr>
        <w:t>: where optional information (such as photographs for promotional use) is collected.</w:t>
      </w:r>
    </w:p>
    <w:p w14:paraId="67B3017D" w14:textId="77777777" w:rsidR="007D6AF8" w:rsidRPr="007D6AF8" w:rsidRDefault="007D6AF8" w:rsidP="007D6AF8">
      <w:pPr>
        <w:spacing w:before="100" w:beforeAutospacing="1" w:after="100" w:afterAutospacing="1"/>
        <w:outlineLvl w:val="2"/>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4.1 Special category data</w:t>
      </w:r>
    </w:p>
    <w:p w14:paraId="594CFB77"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lastRenderedPageBreak/>
        <w:t>Where we collect more sensitive information, we rely on one of the following conditions:</w:t>
      </w:r>
    </w:p>
    <w:p w14:paraId="7957E303" w14:textId="77777777" w:rsidR="007D6AF8" w:rsidRPr="007D6AF8" w:rsidRDefault="007D6AF8" w:rsidP="007D6AF8">
      <w:pPr>
        <w:numPr>
          <w:ilvl w:val="0"/>
          <w:numId w:val="36"/>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Your explicit consent</w:t>
      </w:r>
    </w:p>
    <w:p w14:paraId="3BACE1AD" w14:textId="77777777" w:rsidR="007D6AF8" w:rsidRPr="007D6AF8" w:rsidRDefault="007D6AF8" w:rsidP="007D6AF8">
      <w:pPr>
        <w:numPr>
          <w:ilvl w:val="0"/>
          <w:numId w:val="36"/>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Safeguarding and substantial public interest grounds</w:t>
      </w:r>
    </w:p>
    <w:p w14:paraId="725A7FCA" w14:textId="77777777" w:rsidR="007D6AF8" w:rsidRPr="007D6AF8" w:rsidRDefault="007D6AF8" w:rsidP="007D6AF8">
      <w:pPr>
        <w:numPr>
          <w:ilvl w:val="0"/>
          <w:numId w:val="36"/>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Protection of life (vital interests)</w:t>
      </w:r>
    </w:p>
    <w:p w14:paraId="14E54F56" w14:textId="77777777" w:rsidR="007D6AF8" w:rsidRPr="007D6AF8" w:rsidRDefault="007D6AF8" w:rsidP="007D6AF8">
      <w:pPr>
        <w:numPr>
          <w:ilvl w:val="0"/>
          <w:numId w:val="36"/>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Legal claims or obligations</w:t>
      </w:r>
    </w:p>
    <w:p w14:paraId="3C215FE6" w14:textId="2DF908CB" w:rsidR="007D6AF8" w:rsidRPr="007D6AF8" w:rsidRDefault="007D6AF8" w:rsidP="007D6AF8">
      <w:pPr>
        <w:spacing w:after="0"/>
        <w:rPr>
          <w:rFonts w:ascii="Tenorite" w:eastAsia="Times New Roman" w:hAnsi="Tenorite"/>
          <w:sz w:val="28"/>
          <w:szCs w:val="28"/>
          <w:lang w:val="en-GB" w:eastAsia="en-GB"/>
        </w:rPr>
      </w:pPr>
    </w:p>
    <w:p w14:paraId="6768C33C"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5. Collecting this data</w:t>
      </w:r>
    </w:p>
    <w:p w14:paraId="3916B5FB"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Most visitor information is collected directly when you sign in at reception. Some data may also come from:</w:t>
      </w:r>
    </w:p>
    <w:p w14:paraId="37502837" w14:textId="77777777" w:rsidR="007D6AF8" w:rsidRPr="007D6AF8" w:rsidRDefault="007D6AF8" w:rsidP="007D6AF8">
      <w:pPr>
        <w:numPr>
          <w:ilvl w:val="0"/>
          <w:numId w:val="37"/>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Local authorities</w:t>
      </w:r>
    </w:p>
    <w:p w14:paraId="19238B24" w14:textId="77777777" w:rsidR="007D6AF8" w:rsidRPr="007D6AF8" w:rsidRDefault="007D6AF8" w:rsidP="007D6AF8">
      <w:pPr>
        <w:numPr>
          <w:ilvl w:val="0"/>
          <w:numId w:val="37"/>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Government departments or agencies</w:t>
      </w:r>
    </w:p>
    <w:p w14:paraId="039DB0A9" w14:textId="77777777" w:rsidR="007D6AF8" w:rsidRPr="007D6AF8" w:rsidRDefault="007D6AF8" w:rsidP="007D6AF8">
      <w:pPr>
        <w:numPr>
          <w:ilvl w:val="0"/>
          <w:numId w:val="37"/>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Police, courts or tribunals (where legally required)</w:t>
      </w:r>
    </w:p>
    <w:p w14:paraId="538EE8EF" w14:textId="45D32B6A" w:rsidR="007D6AF8" w:rsidRPr="007D6AF8" w:rsidRDefault="007D6AF8" w:rsidP="007D6AF8">
      <w:pPr>
        <w:spacing w:after="0"/>
        <w:rPr>
          <w:rFonts w:ascii="Tenorite" w:eastAsia="Times New Roman" w:hAnsi="Tenorite"/>
          <w:sz w:val="28"/>
          <w:szCs w:val="28"/>
          <w:lang w:val="en-GB" w:eastAsia="en-GB"/>
        </w:rPr>
      </w:pPr>
    </w:p>
    <w:p w14:paraId="2C8AF2BD"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6. How we store this data</w:t>
      </w:r>
    </w:p>
    <w:p w14:paraId="698F154C"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keep visitor information only as long as necessary to meet the purposes outlined in this notice.</w:t>
      </w:r>
    </w:p>
    <w:p w14:paraId="3131003E"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Data is stored securely on:</w:t>
      </w:r>
    </w:p>
    <w:p w14:paraId="3FE31920" w14:textId="77777777" w:rsidR="007D6AF8" w:rsidRPr="007D6AF8" w:rsidRDefault="007D6AF8" w:rsidP="007D6AF8">
      <w:pPr>
        <w:numPr>
          <w:ilvl w:val="0"/>
          <w:numId w:val="38"/>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The school’s visitor management system</w:t>
      </w:r>
    </w:p>
    <w:p w14:paraId="0647A8DC" w14:textId="77777777" w:rsidR="007D6AF8" w:rsidRPr="007D6AF8" w:rsidRDefault="007D6AF8" w:rsidP="007D6AF8">
      <w:pPr>
        <w:numPr>
          <w:ilvl w:val="0"/>
          <w:numId w:val="38"/>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CCTV systems (where applicable)</w:t>
      </w:r>
    </w:p>
    <w:p w14:paraId="0625B74C"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 xml:space="preserve">All personal information is protected with appropriate technical and organisational measures. When no longer needed, data is securely deleted or destroyed in line with the </w:t>
      </w:r>
      <w:r w:rsidRPr="007D6AF8">
        <w:rPr>
          <w:rFonts w:ascii="Tenorite" w:eastAsia="Times New Roman" w:hAnsi="Tenorite"/>
          <w:b/>
          <w:bCs/>
          <w:sz w:val="28"/>
          <w:szCs w:val="28"/>
          <w:lang w:val="en-GB" w:eastAsia="en-GB"/>
        </w:rPr>
        <w:t>IRMS Records Management Toolkit for Schools</w:t>
      </w:r>
      <w:r w:rsidRPr="007D6AF8">
        <w:rPr>
          <w:rFonts w:ascii="Tenorite" w:eastAsia="Times New Roman" w:hAnsi="Tenorite"/>
          <w:sz w:val="28"/>
          <w:szCs w:val="28"/>
          <w:lang w:val="en-GB" w:eastAsia="en-GB"/>
        </w:rPr>
        <w:t>.</w:t>
      </w:r>
    </w:p>
    <w:p w14:paraId="6FF59B00" w14:textId="513548EA" w:rsidR="007D6AF8" w:rsidRPr="007D6AF8" w:rsidRDefault="007D6AF8" w:rsidP="007D6AF8">
      <w:pPr>
        <w:spacing w:after="0"/>
        <w:rPr>
          <w:rFonts w:ascii="Tenorite" w:eastAsia="Times New Roman" w:hAnsi="Tenorite"/>
          <w:sz w:val="28"/>
          <w:szCs w:val="28"/>
          <w:lang w:val="en-GB" w:eastAsia="en-GB"/>
        </w:rPr>
      </w:pPr>
    </w:p>
    <w:p w14:paraId="3C483846"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7. Who we share data with</w:t>
      </w:r>
    </w:p>
    <w:p w14:paraId="39A3B736"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do not share information about you with any third party without consent, unless the law or our policies require us to do so.</w:t>
      </w:r>
    </w:p>
    <w:p w14:paraId="58B86E07"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lastRenderedPageBreak/>
        <w:t>Where necessary, we may share visitor data with:</w:t>
      </w:r>
    </w:p>
    <w:p w14:paraId="3661F376"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Birmingham City Council</w:t>
      </w:r>
      <w:r w:rsidRPr="007D6AF8">
        <w:rPr>
          <w:rFonts w:ascii="Tenorite" w:eastAsia="Times New Roman" w:hAnsi="Tenorite"/>
          <w:sz w:val="28"/>
          <w:szCs w:val="28"/>
          <w:lang w:val="en-GB" w:eastAsia="en-GB"/>
        </w:rPr>
        <w:t xml:space="preserve"> – safeguarding or security matters</w:t>
      </w:r>
    </w:p>
    <w:p w14:paraId="66C5C570"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Government departments or agencies</w:t>
      </w:r>
    </w:p>
    <w:p w14:paraId="4C345625"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Ofsted</w:t>
      </w:r>
      <w:r w:rsidRPr="007D6AF8">
        <w:rPr>
          <w:rFonts w:ascii="Tenorite" w:eastAsia="Times New Roman" w:hAnsi="Tenorite"/>
          <w:sz w:val="28"/>
          <w:szCs w:val="28"/>
          <w:lang w:val="en-GB" w:eastAsia="en-GB"/>
        </w:rPr>
        <w:t xml:space="preserve"> – during inspections</w:t>
      </w:r>
    </w:p>
    <w:p w14:paraId="0ED997F8"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Security and safeguarding providers</w:t>
      </w:r>
      <w:r w:rsidRPr="007D6AF8">
        <w:rPr>
          <w:rFonts w:ascii="Tenorite" w:eastAsia="Times New Roman" w:hAnsi="Tenorite"/>
          <w:sz w:val="28"/>
          <w:szCs w:val="28"/>
          <w:lang w:val="en-GB" w:eastAsia="en-GB"/>
        </w:rPr>
        <w:t xml:space="preserve"> – including CCTV system operators</w:t>
      </w:r>
    </w:p>
    <w:p w14:paraId="4CA7C65B"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Health and safety authorities</w:t>
      </w:r>
    </w:p>
    <w:p w14:paraId="5B7172EA" w14:textId="77777777" w:rsidR="007D6AF8" w:rsidRPr="007D6AF8" w:rsidRDefault="007D6AF8" w:rsidP="007D6AF8">
      <w:pPr>
        <w:numPr>
          <w:ilvl w:val="0"/>
          <w:numId w:val="39"/>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t>Police, courts or tribunals</w:t>
      </w:r>
      <w:r w:rsidRPr="007D6AF8">
        <w:rPr>
          <w:rFonts w:ascii="Tenorite" w:eastAsia="Times New Roman" w:hAnsi="Tenorite"/>
          <w:sz w:val="28"/>
          <w:szCs w:val="28"/>
          <w:lang w:val="en-GB" w:eastAsia="en-GB"/>
        </w:rPr>
        <w:t xml:space="preserve"> – where legally required</w:t>
      </w:r>
    </w:p>
    <w:p w14:paraId="2A525D64" w14:textId="043B16D2" w:rsidR="007D6AF8" w:rsidRPr="007D6AF8" w:rsidRDefault="007D6AF8" w:rsidP="007D6AF8">
      <w:pPr>
        <w:spacing w:after="0"/>
        <w:rPr>
          <w:rFonts w:ascii="Tenorite" w:eastAsia="Times New Roman" w:hAnsi="Tenorite"/>
          <w:sz w:val="28"/>
          <w:szCs w:val="28"/>
          <w:lang w:val="en-GB" w:eastAsia="en-GB"/>
        </w:rPr>
      </w:pPr>
    </w:p>
    <w:p w14:paraId="34D58BC3"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8. Your rights</w:t>
      </w:r>
    </w:p>
    <w:p w14:paraId="7F5F87C9"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You have the right to:</w:t>
      </w:r>
    </w:p>
    <w:p w14:paraId="0EE922F5" w14:textId="77777777" w:rsidR="007D6AF8" w:rsidRPr="007D6AF8" w:rsidRDefault="007D6AF8" w:rsidP="007D6AF8">
      <w:pPr>
        <w:numPr>
          <w:ilvl w:val="0"/>
          <w:numId w:val="40"/>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Request access to information we hold about you</w:t>
      </w:r>
    </w:p>
    <w:p w14:paraId="20EECB13" w14:textId="77777777" w:rsidR="007D6AF8" w:rsidRPr="007D6AF8" w:rsidRDefault="007D6AF8" w:rsidP="007D6AF8">
      <w:pPr>
        <w:numPr>
          <w:ilvl w:val="0"/>
          <w:numId w:val="40"/>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Request correction of inaccurate data</w:t>
      </w:r>
    </w:p>
    <w:p w14:paraId="03F168FB" w14:textId="77777777" w:rsidR="007D6AF8" w:rsidRPr="007D6AF8" w:rsidRDefault="007D6AF8" w:rsidP="007D6AF8">
      <w:pPr>
        <w:numPr>
          <w:ilvl w:val="0"/>
          <w:numId w:val="40"/>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Request deletion or restriction of processing in certain circumstances</w:t>
      </w:r>
    </w:p>
    <w:p w14:paraId="5F5506D3" w14:textId="77777777" w:rsidR="007D6AF8" w:rsidRPr="007D6AF8" w:rsidRDefault="007D6AF8" w:rsidP="007D6AF8">
      <w:pPr>
        <w:numPr>
          <w:ilvl w:val="0"/>
          <w:numId w:val="40"/>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Object to the processing of your data in certain circumstances</w:t>
      </w:r>
    </w:p>
    <w:p w14:paraId="5BF3BBD8" w14:textId="77777777" w:rsidR="007D6AF8" w:rsidRPr="007D6AF8" w:rsidRDefault="007D6AF8" w:rsidP="007D6AF8">
      <w:pPr>
        <w:numPr>
          <w:ilvl w:val="0"/>
          <w:numId w:val="40"/>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Make a complaint to the Information Commissioner’s Office (ICO)</w:t>
      </w:r>
    </w:p>
    <w:p w14:paraId="307A3C97" w14:textId="69E739A6" w:rsidR="007D6AF8" w:rsidRPr="007D6AF8" w:rsidRDefault="007D6AF8" w:rsidP="007D6AF8">
      <w:pPr>
        <w:spacing w:after="0"/>
        <w:rPr>
          <w:rFonts w:ascii="Tenorite" w:eastAsia="Times New Roman" w:hAnsi="Tenorite"/>
          <w:sz w:val="28"/>
          <w:szCs w:val="28"/>
          <w:lang w:val="en-GB" w:eastAsia="en-GB"/>
        </w:rPr>
      </w:pPr>
    </w:p>
    <w:p w14:paraId="5C732EA4"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9. Complaints</w:t>
      </w:r>
    </w:p>
    <w:p w14:paraId="49D135D9"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We take any complaints about our handling of personal information seriously. If you have concerns, please contact us in the first instance.</w:t>
      </w:r>
    </w:p>
    <w:p w14:paraId="7A0BB1BA"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You can also make a complaint to the Information Commissioner’s Office:</w:t>
      </w:r>
    </w:p>
    <w:p w14:paraId="2DAE1BFD" w14:textId="77777777" w:rsidR="007D6AF8" w:rsidRPr="007D6AF8" w:rsidRDefault="007D6AF8" w:rsidP="007D6AF8">
      <w:pPr>
        <w:numPr>
          <w:ilvl w:val="0"/>
          <w:numId w:val="41"/>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 xml:space="preserve">Website: </w:t>
      </w:r>
      <w:hyperlink r:id="rId9" w:tgtFrame="_new" w:history="1">
        <w:r w:rsidRPr="007D6AF8">
          <w:rPr>
            <w:rFonts w:ascii="Tenorite" w:eastAsia="Times New Roman" w:hAnsi="Tenorite"/>
            <w:color w:val="0000FF"/>
            <w:sz w:val="28"/>
            <w:szCs w:val="28"/>
            <w:u w:val="single"/>
            <w:lang w:val="en-GB" w:eastAsia="en-GB"/>
          </w:rPr>
          <w:t>https://ico.org.uk/make-a-complaint/</w:t>
        </w:r>
      </w:hyperlink>
    </w:p>
    <w:p w14:paraId="0B7496A6" w14:textId="77777777" w:rsidR="007D6AF8" w:rsidRPr="007D6AF8" w:rsidRDefault="007D6AF8" w:rsidP="007D6AF8">
      <w:pPr>
        <w:numPr>
          <w:ilvl w:val="0"/>
          <w:numId w:val="41"/>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Tel: 0303 123 1113</w:t>
      </w:r>
    </w:p>
    <w:p w14:paraId="12C41AB3" w14:textId="77777777" w:rsidR="007D6AF8" w:rsidRPr="007D6AF8" w:rsidRDefault="007D6AF8" w:rsidP="007D6AF8">
      <w:pPr>
        <w:numPr>
          <w:ilvl w:val="0"/>
          <w:numId w:val="41"/>
        </w:num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Address: Wycliffe House, Water Lane, Wilmslow, Cheshire, SK9 5AF</w:t>
      </w:r>
    </w:p>
    <w:p w14:paraId="084107F1" w14:textId="669B7A75" w:rsidR="007D6AF8" w:rsidRPr="007D6AF8" w:rsidRDefault="007D6AF8" w:rsidP="007D6AF8">
      <w:pPr>
        <w:spacing w:after="0"/>
        <w:rPr>
          <w:rFonts w:ascii="Tenorite" w:eastAsia="Times New Roman" w:hAnsi="Tenorite"/>
          <w:sz w:val="28"/>
          <w:szCs w:val="28"/>
          <w:lang w:val="en-GB" w:eastAsia="en-GB"/>
        </w:rPr>
      </w:pPr>
    </w:p>
    <w:p w14:paraId="41DA63E5" w14:textId="77777777" w:rsidR="007D6AF8" w:rsidRPr="007D6AF8" w:rsidRDefault="007D6AF8" w:rsidP="007D6AF8">
      <w:pPr>
        <w:spacing w:before="100" w:beforeAutospacing="1" w:after="100" w:afterAutospacing="1"/>
        <w:outlineLvl w:val="1"/>
        <w:rPr>
          <w:rFonts w:ascii="Tenorite" w:eastAsia="Times New Roman" w:hAnsi="Tenorite"/>
          <w:b/>
          <w:bCs/>
          <w:sz w:val="28"/>
          <w:szCs w:val="28"/>
          <w:lang w:val="en-GB" w:eastAsia="en-GB"/>
        </w:rPr>
      </w:pPr>
      <w:r w:rsidRPr="007D6AF8">
        <w:rPr>
          <w:rFonts w:ascii="Tenorite" w:eastAsia="Times New Roman" w:hAnsi="Tenorite"/>
          <w:b/>
          <w:bCs/>
          <w:sz w:val="28"/>
          <w:szCs w:val="28"/>
          <w:lang w:val="en-GB" w:eastAsia="en-GB"/>
        </w:rPr>
        <w:t>10. Contact us</w:t>
      </w:r>
    </w:p>
    <w:p w14:paraId="72371CA2"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If you have any questions about this notice, please contact our Data Protection Officer:</w:t>
      </w:r>
    </w:p>
    <w:p w14:paraId="475267E4"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b/>
          <w:bCs/>
          <w:sz w:val="28"/>
          <w:szCs w:val="28"/>
          <w:lang w:val="en-GB" w:eastAsia="en-GB"/>
        </w:rPr>
        <w:lastRenderedPageBreak/>
        <w:t>Mrs A. Rahman</w:t>
      </w:r>
      <w:r w:rsidRPr="007D6AF8">
        <w:rPr>
          <w:rFonts w:ascii="Tenorite" w:eastAsia="Times New Roman" w:hAnsi="Tenorite"/>
          <w:sz w:val="28"/>
          <w:szCs w:val="28"/>
          <w:lang w:val="en-GB" w:eastAsia="en-GB"/>
        </w:rPr>
        <w:br/>
        <w:t>School Office Manager and Data Protection Officer</w:t>
      </w:r>
      <w:r w:rsidRPr="007D6AF8">
        <w:rPr>
          <w:rFonts w:ascii="Tenorite" w:eastAsia="Times New Roman" w:hAnsi="Tenorite"/>
          <w:sz w:val="28"/>
          <w:szCs w:val="28"/>
          <w:lang w:val="en-GB" w:eastAsia="en-GB"/>
        </w:rPr>
        <w:br/>
        <w:t>Nelson Primary School</w:t>
      </w:r>
    </w:p>
    <w:p w14:paraId="3F68652D"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King Edwards Road</w:t>
      </w:r>
      <w:r w:rsidRPr="007D6AF8">
        <w:rPr>
          <w:rFonts w:ascii="Tenorite" w:eastAsia="Times New Roman" w:hAnsi="Tenorite"/>
          <w:sz w:val="28"/>
          <w:szCs w:val="28"/>
          <w:lang w:val="en-GB" w:eastAsia="en-GB"/>
        </w:rPr>
        <w:br/>
        <w:t>Ladywood</w:t>
      </w:r>
      <w:r w:rsidRPr="007D6AF8">
        <w:rPr>
          <w:rFonts w:ascii="Tenorite" w:eastAsia="Times New Roman" w:hAnsi="Tenorite"/>
          <w:sz w:val="28"/>
          <w:szCs w:val="28"/>
          <w:lang w:val="en-GB" w:eastAsia="en-GB"/>
        </w:rPr>
        <w:br/>
        <w:t>Birmingham</w:t>
      </w:r>
      <w:r w:rsidRPr="007D6AF8">
        <w:rPr>
          <w:rFonts w:ascii="Tenorite" w:eastAsia="Times New Roman" w:hAnsi="Tenorite"/>
          <w:sz w:val="28"/>
          <w:szCs w:val="28"/>
          <w:lang w:val="en-GB" w:eastAsia="en-GB"/>
        </w:rPr>
        <w:br/>
        <w:t>West Midlands</w:t>
      </w:r>
      <w:r w:rsidRPr="007D6AF8">
        <w:rPr>
          <w:rFonts w:ascii="Tenorite" w:eastAsia="Times New Roman" w:hAnsi="Tenorite"/>
          <w:sz w:val="28"/>
          <w:szCs w:val="28"/>
          <w:lang w:val="en-GB" w:eastAsia="en-GB"/>
        </w:rPr>
        <w:br/>
        <w:t>B1 2PJ</w:t>
      </w:r>
      <w:r w:rsidRPr="007D6AF8">
        <w:rPr>
          <w:rFonts w:ascii="Tenorite" w:eastAsia="Times New Roman" w:hAnsi="Tenorite"/>
          <w:sz w:val="28"/>
          <w:szCs w:val="28"/>
          <w:lang w:val="en-GB" w:eastAsia="en-GB"/>
        </w:rPr>
        <w:br/>
        <w:t>UK</w:t>
      </w:r>
    </w:p>
    <w:p w14:paraId="22FE56E7" w14:textId="77777777" w:rsidR="007D6AF8" w:rsidRPr="007D6AF8" w:rsidRDefault="007D6AF8" w:rsidP="007D6AF8">
      <w:pPr>
        <w:spacing w:before="100" w:beforeAutospacing="1" w:after="100" w:afterAutospacing="1"/>
        <w:rPr>
          <w:rFonts w:ascii="Tenorite" w:eastAsia="Times New Roman" w:hAnsi="Tenorite"/>
          <w:sz w:val="28"/>
          <w:szCs w:val="28"/>
          <w:lang w:val="en-GB" w:eastAsia="en-GB"/>
        </w:rPr>
      </w:pPr>
      <w:r w:rsidRPr="007D6AF8">
        <w:rPr>
          <w:rFonts w:ascii="Tenorite" w:eastAsia="Times New Roman" w:hAnsi="Tenorite"/>
          <w:sz w:val="28"/>
          <w:szCs w:val="28"/>
          <w:lang w:val="en-GB" w:eastAsia="en-GB"/>
        </w:rPr>
        <w:t>E-mail: enquiry@nelson.bham.sch.uk</w:t>
      </w:r>
      <w:r w:rsidRPr="007D6AF8">
        <w:rPr>
          <w:rFonts w:ascii="Tenorite" w:eastAsia="Times New Roman" w:hAnsi="Tenorite"/>
          <w:sz w:val="28"/>
          <w:szCs w:val="28"/>
          <w:lang w:val="en-GB" w:eastAsia="en-GB"/>
        </w:rPr>
        <w:br/>
        <w:t>Telephone: +44 (0)121 464-2201</w:t>
      </w:r>
    </w:p>
    <w:p w14:paraId="67EE458C" w14:textId="77777777" w:rsidR="007D6AF8" w:rsidRPr="007D6AF8" w:rsidRDefault="007D6AF8" w:rsidP="00D96635">
      <w:pPr>
        <w:pStyle w:val="3Policytitle"/>
        <w:rPr>
          <w:rFonts w:ascii="Tenorite" w:hAnsi="Tenorite"/>
          <w:sz w:val="28"/>
          <w:szCs w:val="28"/>
        </w:rPr>
      </w:pPr>
    </w:p>
    <w:p w14:paraId="4321969D" w14:textId="744AAF89" w:rsidR="0072620F" w:rsidRPr="007D6AF8" w:rsidRDefault="0072620F" w:rsidP="007D6AF8">
      <w:pPr>
        <w:pStyle w:val="1bodycopy10pt"/>
        <w:rPr>
          <w:rFonts w:ascii="Tenorite" w:hAnsi="Tenorite" w:cs="Arial"/>
          <w:noProof/>
          <w:sz w:val="28"/>
          <w:szCs w:val="28"/>
        </w:rPr>
      </w:pPr>
    </w:p>
    <w:p w14:paraId="708A7B8E" w14:textId="77777777" w:rsidR="007D6AF8" w:rsidRPr="007D6AF8" w:rsidRDefault="007D6AF8" w:rsidP="007D6AF8">
      <w:pPr>
        <w:pStyle w:val="1bodycopy10pt"/>
        <w:rPr>
          <w:rFonts w:ascii="Tenorite" w:hAnsi="Tenorite" w:cs="Arial"/>
          <w:noProof/>
          <w:sz w:val="28"/>
          <w:szCs w:val="28"/>
        </w:rPr>
      </w:pPr>
    </w:p>
    <w:p w14:paraId="6650525A" w14:textId="77777777" w:rsidR="007D6AF8" w:rsidRPr="007D6AF8" w:rsidRDefault="007D6AF8" w:rsidP="007D6AF8">
      <w:pPr>
        <w:pStyle w:val="1bodycopy10pt"/>
        <w:rPr>
          <w:rFonts w:ascii="Tenorite" w:hAnsi="Tenorite" w:cs="Arial"/>
          <w:noProof/>
          <w:sz w:val="28"/>
          <w:szCs w:val="28"/>
        </w:rPr>
      </w:pPr>
    </w:p>
    <w:p w14:paraId="07ED01BF" w14:textId="77777777" w:rsidR="007D6AF8" w:rsidRPr="007D6AF8" w:rsidRDefault="007D6AF8" w:rsidP="007D6AF8">
      <w:pPr>
        <w:pStyle w:val="1bodycopy10pt"/>
        <w:rPr>
          <w:rFonts w:ascii="Tenorite" w:hAnsi="Tenorite" w:cs="Arial"/>
          <w:noProof/>
          <w:sz w:val="28"/>
          <w:szCs w:val="28"/>
        </w:rPr>
      </w:pPr>
    </w:p>
    <w:p w14:paraId="7E50BE3C" w14:textId="77777777" w:rsidR="007D6AF8" w:rsidRPr="007D6AF8" w:rsidRDefault="007D6AF8" w:rsidP="007D6AF8">
      <w:pPr>
        <w:pStyle w:val="1bodycopy10pt"/>
        <w:rPr>
          <w:rFonts w:ascii="Tenorite" w:hAnsi="Tenorite" w:cs="Arial"/>
          <w:noProof/>
          <w:sz w:val="28"/>
          <w:szCs w:val="28"/>
        </w:rPr>
      </w:pPr>
    </w:p>
    <w:p w14:paraId="1825A778" w14:textId="77777777" w:rsidR="007D6AF8" w:rsidRPr="007D6AF8" w:rsidRDefault="007D6AF8" w:rsidP="007D6AF8">
      <w:pPr>
        <w:pStyle w:val="1bodycopy10pt"/>
        <w:rPr>
          <w:rFonts w:ascii="Tenorite" w:hAnsi="Tenorite" w:cs="Arial"/>
          <w:noProof/>
          <w:sz w:val="28"/>
          <w:szCs w:val="28"/>
        </w:rPr>
      </w:pPr>
    </w:p>
    <w:p w14:paraId="32603D50" w14:textId="77777777" w:rsidR="007D6AF8" w:rsidRPr="007D6AF8" w:rsidRDefault="007D6AF8" w:rsidP="007D6AF8">
      <w:pPr>
        <w:pStyle w:val="1bodycopy10pt"/>
        <w:rPr>
          <w:rFonts w:ascii="Tenorite" w:hAnsi="Tenorite" w:cs="Arial"/>
          <w:noProof/>
          <w:sz w:val="28"/>
          <w:szCs w:val="28"/>
        </w:rPr>
      </w:pPr>
    </w:p>
    <w:p w14:paraId="22DF7344" w14:textId="77777777" w:rsidR="007D6AF8" w:rsidRPr="007D6AF8" w:rsidRDefault="007D6AF8" w:rsidP="007D6AF8">
      <w:pPr>
        <w:pStyle w:val="1bodycopy10pt"/>
        <w:rPr>
          <w:rFonts w:ascii="Tenorite" w:hAnsi="Tenorite" w:cs="Arial"/>
          <w:noProof/>
          <w:sz w:val="28"/>
          <w:szCs w:val="28"/>
        </w:rPr>
      </w:pPr>
    </w:p>
    <w:p w14:paraId="0BCC9736" w14:textId="77777777" w:rsidR="007D6AF8" w:rsidRPr="007D6AF8" w:rsidRDefault="007D6AF8" w:rsidP="007D6AF8">
      <w:pPr>
        <w:pStyle w:val="1bodycopy10pt"/>
        <w:rPr>
          <w:rFonts w:ascii="Tenorite" w:hAnsi="Tenorite" w:cs="Arial"/>
          <w:noProof/>
          <w:sz w:val="28"/>
          <w:szCs w:val="28"/>
        </w:rPr>
      </w:pPr>
    </w:p>
    <w:p w14:paraId="016C15F5" w14:textId="77777777" w:rsidR="007D6AF8" w:rsidRPr="007D6AF8" w:rsidRDefault="007D6AF8" w:rsidP="007D6AF8">
      <w:pPr>
        <w:pStyle w:val="1bodycopy10pt"/>
        <w:rPr>
          <w:rFonts w:ascii="Tenorite" w:hAnsi="Tenorite" w:cs="Arial"/>
          <w:noProof/>
          <w:sz w:val="28"/>
          <w:szCs w:val="28"/>
        </w:rPr>
      </w:pPr>
    </w:p>
    <w:p w14:paraId="01897909" w14:textId="77777777" w:rsidR="007D6AF8" w:rsidRPr="007D6AF8" w:rsidRDefault="007D6AF8" w:rsidP="007D6AF8">
      <w:pPr>
        <w:pStyle w:val="1bodycopy10pt"/>
        <w:rPr>
          <w:rFonts w:ascii="Tenorite" w:hAnsi="Tenorite" w:cs="Arial"/>
          <w:noProof/>
          <w:sz w:val="28"/>
          <w:szCs w:val="28"/>
        </w:rPr>
      </w:pPr>
    </w:p>
    <w:p w14:paraId="03072A6C" w14:textId="77777777" w:rsidR="007D6AF8" w:rsidRPr="007D6AF8" w:rsidRDefault="007D6AF8" w:rsidP="007D6AF8">
      <w:pPr>
        <w:pStyle w:val="1bodycopy10pt"/>
        <w:rPr>
          <w:rFonts w:ascii="Tenorite" w:hAnsi="Tenorite" w:cs="Arial"/>
          <w:noProof/>
          <w:sz w:val="28"/>
          <w:szCs w:val="28"/>
        </w:rPr>
      </w:pPr>
    </w:p>
    <w:p w14:paraId="51F809B1" w14:textId="77777777" w:rsidR="007D6AF8" w:rsidRPr="007D6AF8" w:rsidRDefault="007D6AF8" w:rsidP="007D6AF8">
      <w:pPr>
        <w:pStyle w:val="1bodycopy10pt"/>
        <w:rPr>
          <w:rFonts w:ascii="Tenorite" w:hAnsi="Tenorite" w:cs="Arial"/>
          <w:noProof/>
          <w:sz w:val="28"/>
          <w:szCs w:val="28"/>
        </w:rPr>
      </w:pPr>
    </w:p>
    <w:p w14:paraId="2E75659D" w14:textId="77777777" w:rsidR="007D6AF8" w:rsidRDefault="007D6AF8" w:rsidP="007D6AF8">
      <w:pPr>
        <w:pStyle w:val="1bodycopy10pt"/>
        <w:rPr>
          <w:rFonts w:cs="Arial"/>
          <w:noProof/>
          <w:szCs w:val="20"/>
        </w:rPr>
      </w:pPr>
    </w:p>
    <w:p w14:paraId="0C997AEF" w14:textId="77777777" w:rsidR="007D6AF8" w:rsidRDefault="007D6AF8" w:rsidP="007D6AF8">
      <w:pPr>
        <w:pStyle w:val="1bodycopy10pt"/>
        <w:rPr>
          <w:rFonts w:cs="Arial"/>
          <w:noProof/>
          <w:szCs w:val="20"/>
        </w:rPr>
      </w:pPr>
    </w:p>
    <w:p w14:paraId="0EC24333" w14:textId="77777777" w:rsidR="007D6AF8" w:rsidRDefault="007D6AF8" w:rsidP="007D6AF8">
      <w:pPr>
        <w:pStyle w:val="1bodycopy10pt"/>
        <w:rPr>
          <w:rFonts w:cs="Arial"/>
          <w:noProof/>
          <w:szCs w:val="20"/>
        </w:rPr>
      </w:pPr>
    </w:p>
    <w:p w14:paraId="5E0183C8" w14:textId="77777777" w:rsidR="007D6AF8" w:rsidRDefault="007D6AF8" w:rsidP="007D6AF8">
      <w:pPr>
        <w:pStyle w:val="1bodycopy10pt"/>
        <w:rPr>
          <w:rFonts w:cs="Arial"/>
          <w:noProof/>
          <w:szCs w:val="20"/>
        </w:rPr>
      </w:pPr>
    </w:p>
    <w:p w14:paraId="5F3A4500" w14:textId="77777777" w:rsidR="0096062B" w:rsidRPr="001429DB" w:rsidRDefault="0096062B" w:rsidP="00470A50">
      <w:pPr>
        <w:pStyle w:val="4Bulletedcopyblue"/>
        <w:numPr>
          <w:ilvl w:val="0"/>
          <w:numId w:val="0"/>
        </w:numPr>
        <w:ind w:left="880"/>
        <w:rPr>
          <w:highlight w:val="yellow"/>
          <w:lang w:val="en-GB"/>
        </w:rPr>
      </w:pPr>
    </w:p>
    <w:sectPr w:rsidR="0096062B" w:rsidRPr="001429DB"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45921" w14:textId="77777777" w:rsidR="00680018" w:rsidRDefault="00680018" w:rsidP="00626EDA">
      <w:r>
        <w:separator/>
      </w:r>
    </w:p>
  </w:endnote>
  <w:endnote w:type="continuationSeparator" w:id="0">
    <w:p w14:paraId="08EFDB88" w14:textId="77777777" w:rsidR="00680018" w:rsidRDefault="0068001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AAC5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A02B4">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6649F"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A02B4">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C04D5" w14:textId="77777777" w:rsidR="00680018" w:rsidRDefault="00680018" w:rsidP="00626EDA">
      <w:r>
        <w:separator/>
      </w:r>
    </w:p>
  </w:footnote>
  <w:footnote w:type="continuationSeparator" w:id="0">
    <w:p w14:paraId="5F1E284D" w14:textId="77777777" w:rsidR="00680018" w:rsidRDefault="0068001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0BD4F" w14:textId="2201906A" w:rsidR="00BC768E" w:rsidRDefault="00F2266D">
    <w:r>
      <w:rPr>
        <w:noProof/>
      </w:rPr>
      <w:drawing>
        <wp:anchor distT="0" distB="0" distL="114300" distR="114300" simplePos="0" relativeHeight="251657216" behindDoc="1" locked="0" layoutInCell="1" allowOverlap="1" wp14:anchorId="7A72030C" wp14:editId="6FB586CE">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AF8">
      <w:rPr>
        <w:noProof/>
      </w:rPr>
      <w:pict w14:anchorId="02EBC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062C5" w14:textId="77777777" w:rsidR="00BC768E" w:rsidRDefault="00BC768E"/>
  <w:p w14:paraId="7C5A1008" w14:textId="77777777" w:rsidR="00BC768E" w:rsidRDefault="00BC768E"/>
  <w:p w14:paraId="2625F579"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C2B9" w14:textId="77777777" w:rsidR="00BC768E" w:rsidRDefault="00BC768E"/>
  <w:p w14:paraId="5E9910A4"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5pt;height:332pt" o:bullet="t">
        <v:imagedata r:id="rId3" o:title="art1EF6"/>
      </v:shape>
    </w:pict>
  </w:numPicBullet>
  <w:numPicBullet w:numPicBulletId="3">
    <w:pict>
      <v:shape id="_x0000_i1029" type="#_x0000_t75" style="width:209.5pt;height:332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A37927"/>
    <w:multiLevelType w:val="multilevel"/>
    <w:tmpl w:val="4EA2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D5C35"/>
    <w:multiLevelType w:val="multilevel"/>
    <w:tmpl w:val="43B2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F81DFD"/>
    <w:multiLevelType w:val="multilevel"/>
    <w:tmpl w:val="67B4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431709"/>
    <w:multiLevelType w:val="multilevel"/>
    <w:tmpl w:val="AF68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D51131"/>
    <w:multiLevelType w:val="multilevel"/>
    <w:tmpl w:val="731A1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259B8"/>
    <w:multiLevelType w:val="multilevel"/>
    <w:tmpl w:val="6766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776F8"/>
    <w:multiLevelType w:val="multilevel"/>
    <w:tmpl w:val="C636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1F3AE9"/>
    <w:multiLevelType w:val="multilevel"/>
    <w:tmpl w:val="830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9350AE"/>
    <w:multiLevelType w:val="multilevel"/>
    <w:tmpl w:val="F392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5F2EB2"/>
    <w:multiLevelType w:val="multilevel"/>
    <w:tmpl w:val="575A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370225890">
    <w:abstractNumId w:val="27"/>
  </w:num>
  <w:num w:numId="2" w16cid:durableId="1914075011">
    <w:abstractNumId w:val="3"/>
  </w:num>
  <w:num w:numId="3" w16cid:durableId="1032733120">
    <w:abstractNumId w:val="19"/>
  </w:num>
  <w:num w:numId="4" w16cid:durableId="383912896">
    <w:abstractNumId w:val="28"/>
  </w:num>
  <w:num w:numId="5" w16cid:durableId="992683441">
    <w:abstractNumId w:val="0"/>
  </w:num>
  <w:num w:numId="6" w16cid:durableId="2114133469">
    <w:abstractNumId w:val="9"/>
  </w:num>
  <w:num w:numId="7" w16cid:durableId="1965302889">
    <w:abstractNumId w:val="2"/>
  </w:num>
  <w:num w:numId="8" w16cid:durableId="929123793">
    <w:abstractNumId w:val="5"/>
  </w:num>
  <w:num w:numId="9" w16cid:durableId="1082331696">
    <w:abstractNumId w:val="30"/>
  </w:num>
  <w:num w:numId="10" w16cid:durableId="979768310">
    <w:abstractNumId w:val="19"/>
  </w:num>
  <w:num w:numId="11" w16cid:durableId="1830900246">
    <w:abstractNumId w:val="3"/>
  </w:num>
  <w:num w:numId="12" w16cid:durableId="1584683208">
    <w:abstractNumId w:val="30"/>
  </w:num>
  <w:num w:numId="13" w16cid:durableId="1010569547">
    <w:abstractNumId w:val="27"/>
  </w:num>
  <w:num w:numId="14" w16cid:durableId="1390420631">
    <w:abstractNumId w:val="28"/>
  </w:num>
  <w:num w:numId="15" w16cid:durableId="421486829">
    <w:abstractNumId w:val="2"/>
  </w:num>
  <w:num w:numId="16" w16cid:durableId="74207939">
    <w:abstractNumId w:val="5"/>
  </w:num>
  <w:num w:numId="17" w16cid:durableId="910191234">
    <w:abstractNumId w:val="28"/>
  </w:num>
  <w:num w:numId="18" w16cid:durableId="403915970">
    <w:abstractNumId w:val="16"/>
  </w:num>
  <w:num w:numId="19" w16cid:durableId="88818086">
    <w:abstractNumId w:val="13"/>
  </w:num>
  <w:num w:numId="20" w16cid:durableId="592325352">
    <w:abstractNumId w:val="20"/>
  </w:num>
  <w:num w:numId="21" w16cid:durableId="973830750">
    <w:abstractNumId w:val="4"/>
  </w:num>
  <w:num w:numId="22" w16cid:durableId="1072434035">
    <w:abstractNumId w:val="23"/>
  </w:num>
  <w:num w:numId="23" w16cid:durableId="527566828">
    <w:abstractNumId w:val="8"/>
  </w:num>
  <w:num w:numId="24" w16cid:durableId="1238831949">
    <w:abstractNumId w:val="26"/>
  </w:num>
  <w:num w:numId="25" w16cid:durableId="192425260">
    <w:abstractNumId w:val="14"/>
  </w:num>
  <w:num w:numId="26" w16cid:durableId="863204704">
    <w:abstractNumId w:val="22"/>
  </w:num>
  <w:num w:numId="27" w16cid:durableId="252711412">
    <w:abstractNumId w:val="31"/>
  </w:num>
  <w:num w:numId="28" w16cid:durableId="192575900">
    <w:abstractNumId w:val="1"/>
  </w:num>
  <w:num w:numId="29" w16cid:durableId="1271084273">
    <w:abstractNumId w:val="29"/>
  </w:num>
  <w:num w:numId="30" w16cid:durableId="798114635">
    <w:abstractNumId w:val="24"/>
  </w:num>
  <w:num w:numId="31" w16cid:durableId="28142861">
    <w:abstractNumId w:val="30"/>
  </w:num>
  <w:num w:numId="32" w16cid:durableId="1876308622">
    <w:abstractNumId w:val="12"/>
  </w:num>
  <w:num w:numId="33" w16cid:durableId="383679393">
    <w:abstractNumId w:val="11"/>
  </w:num>
  <w:num w:numId="34" w16cid:durableId="1764718667">
    <w:abstractNumId w:val="17"/>
  </w:num>
  <w:num w:numId="35" w16cid:durableId="765687081">
    <w:abstractNumId w:val="10"/>
  </w:num>
  <w:num w:numId="36" w16cid:durableId="192696508">
    <w:abstractNumId w:val="25"/>
  </w:num>
  <w:num w:numId="37" w16cid:durableId="1716461686">
    <w:abstractNumId w:val="6"/>
  </w:num>
  <w:num w:numId="38" w16cid:durableId="169493169">
    <w:abstractNumId w:val="7"/>
  </w:num>
  <w:num w:numId="39" w16cid:durableId="1348942309">
    <w:abstractNumId w:val="15"/>
  </w:num>
  <w:num w:numId="40" w16cid:durableId="2026127899">
    <w:abstractNumId w:val="18"/>
  </w:num>
  <w:num w:numId="41" w16cid:durableId="102783103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58"/>
    <w:rsid w:val="00000975"/>
    <w:rsid w:val="0000266E"/>
    <w:rsid w:val="00002C4C"/>
    <w:rsid w:val="00015B1A"/>
    <w:rsid w:val="0002254B"/>
    <w:rsid w:val="0002631B"/>
    <w:rsid w:val="00026691"/>
    <w:rsid w:val="00044997"/>
    <w:rsid w:val="000514B8"/>
    <w:rsid w:val="0005413A"/>
    <w:rsid w:val="00082050"/>
    <w:rsid w:val="000A0D56"/>
    <w:rsid w:val="000A16BB"/>
    <w:rsid w:val="000A569F"/>
    <w:rsid w:val="000A57A9"/>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3FBE"/>
    <w:rsid w:val="00125071"/>
    <w:rsid w:val="001357C9"/>
    <w:rsid w:val="001429DB"/>
    <w:rsid w:val="00143E2C"/>
    <w:rsid w:val="00150AE3"/>
    <w:rsid w:val="00157C06"/>
    <w:rsid w:val="00163840"/>
    <w:rsid w:val="00166910"/>
    <w:rsid w:val="0017045F"/>
    <w:rsid w:val="00175D35"/>
    <w:rsid w:val="001953FB"/>
    <w:rsid w:val="001978C4"/>
    <w:rsid w:val="001B2301"/>
    <w:rsid w:val="001E33D6"/>
    <w:rsid w:val="001E3CA3"/>
    <w:rsid w:val="001E47FC"/>
    <w:rsid w:val="001E6D16"/>
    <w:rsid w:val="001E7518"/>
    <w:rsid w:val="001E7F64"/>
    <w:rsid w:val="00207AD6"/>
    <w:rsid w:val="002155C6"/>
    <w:rsid w:val="00235450"/>
    <w:rsid w:val="002561B0"/>
    <w:rsid w:val="00262D43"/>
    <w:rsid w:val="00275D5E"/>
    <w:rsid w:val="002867C3"/>
    <w:rsid w:val="002B04FA"/>
    <w:rsid w:val="002E16E7"/>
    <w:rsid w:val="002E5339"/>
    <w:rsid w:val="002E5D89"/>
    <w:rsid w:val="002F4E11"/>
    <w:rsid w:val="002F6455"/>
    <w:rsid w:val="002F6DAC"/>
    <w:rsid w:val="00301D9C"/>
    <w:rsid w:val="00311B5B"/>
    <w:rsid w:val="00311C45"/>
    <w:rsid w:val="003365A2"/>
    <w:rsid w:val="00345A03"/>
    <w:rsid w:val="003517EA"/>
    <w:rsid w:val="00360ECF"/>
    <w:rsid w:val="00375061"/>
    <w:rsid w:val="00376CB1"/>
    <w:rsid w:val="00392D26"/>
    <w:rsid w:val="0039322C"/>
    <w:rsid w:val="003940EC"/>
    <w:rsid w:val="003A20B2"/>
    <w:rsid w:val="003A425A"/>
    <w:rsid w:val="003B2EB4"/>
    <w:rsid w:val="003B7405"/>
    <w:rsid w:val="003C1D02"/>
    <w:rsid w:val="003E1356"/>
    <w:rsid w:val="003E6A04"/>
    <w:rsid w:val="003F2BD9"/>
    <w:rsid w:val="003F6230"/>
    <w:rsid w:val="00412D13"/>
    <w:rsid w:val="00413FBB"/>
    <w:rsid w:val="00414D31"/>
    <w:rsid w:val="004216C7"/>
    <w:rsid w:val="00421F1D"/>
    <w:rsid w:val="0043551A"/>
    <w:rsid w:val="004356EA"/>
    <w:rsid w:val="00450BB5"/>
    <w:rsid w:val="004515DA"/>
    <w:rsid w:val="00457AC8"/>
    <w:rsid w:val="0046077F"/>
    <w:rsid w:val="0046382F"/>
    <w:rsid w:val="00465755"/>
    <w:rsid w:val="00467033"/>
    <w:rsid w:val="00470A50"/>
    <w:rsid w:val="004750A7"/>
    <w:rsid w:val="00481C52"/>
    <w:rsid w:val="004826C9"/>
    <w:rsid w:val="00492175"/>
    <w:rsid w:val="004944EE"/>
    <w:rsid w:val="004B05BB"/>
    <w:rsid w:val="004B3C9A"/>
    <w:rsid w:val="004C0607"/>
    <w:rsid w:val="004F1E5A"/>
    <w:rsid w:val="004F463D"/>
    <w:rsid w:val="004F630F"/>
    <w:rsid w:val="00510ED3"/>
    <w:rsid w:val="00512916"/>
    <w:rsid w:val="00524CCA"/>
    <w:rsid w:val="00524D86"/>
    <w:rsid w:val="00531C8C"/>
    <w:rsid w:val="00543D26"/>
    <w:rsid w:val="00551E22"/>
    <w:rsid w:val="00564CD3"/>
    <w:rsid w:val="00567D96"/>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605614"/>
    <w:rsid w:val="0061605D"/>
    <w:rsid w:val="00625D17"/>
    <w:rsid w:val="0062626B"/>
    <w:rsid w:val="00626EDA"/>
    <w:rsid w:val="00651330"/>
    <w:rsid w:val="0065571E"/>
    <w:rsid w:val="00664DAF"/>
    <w:rsid w:val="006663E5"/>
    <w:rsid w:val="00670A2D"/>
    <w:rsid w:val="00680018"/>
    <w:rsid w:val="00680CD2"/>
    <w:rsid w:val="00691CC0"/>
    <w:rsid w:val="006B6E7B"/>
    <w:rsid w:val="006B71E6"/>
    <w:rsid w:val="006D240C"/>
    <w:rsid w:val="006D5306"/>
    <w:rsid w:val="006F569D"/>
    <w:rsid w:val="006F7E8A"/>
    <w:rsid w:val="007070A1"/>
    <w:rsid w:val="00710971"/>
    <w:rsid w:val="00714BAE"/>
    <w:rsid w:val="0071574F"/>
    <w:rsid w:val="007254C9"/>
    <w:rsid w:val="0072620F"/>
    <w:rsid w:val="00730E8C"/>
    <w:rsid w:val="00735B7D"/>
    <w:rsid w:val="00737789"/>
    <w:rsid w:val="00737F5A"/>
    <w:rsid w:val="00740AC8"/>
    <w:rsid w:val="007534A7"/>
    <w:rsid w:val="00754AEE"/>
    <w:rsid w:val="00754F4F"/>
    <w:rsid w:val="00755283"/>
    <w:rsid w:val="00762444"/>
    <w:rsid w:val="00774335"/>
    <w:rsid w:val="00784D64"/>
    <w:rsid w:val="00785BEE"/>
    <w:rsid w:val="007A03B3"/>
    <w:rsid w:val="007A674C"/>
    <w:rsid w:val="007C5AC9"/>
    <w:rsid w:val="007D268D"/>
    <w:rsid w:val="007D66DD"/>
    <w:rsid w:val="007D6AF8"/>
    <w:rsid w:val="007E0C97"/>
    <w:rsid w:val="007E217D"/>
    <w:rsid w:val="007E6128"/>
    <w:rsid w:val="007F2F4C"/>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697B"/>
    <w:rsid w:val="00887DB6"/>
    <w:rsid w:val="008941E7"/>
    <w:rsid w:val="00895D57"/>
    <w:rsid w:val="00897BB7"/>
    <w:rsid w:val="008C1253"/>
    <w:rsid w:val="008C71A3"/>
    <w:rsid w:val="008E575A"/>
    <w:rsid w:val="008E591B"/>
    <w:rsid w:val="008F2813"/>
    <w:rsid w:val="008F4BB1"/>
    <w:rsid w:val="008F744A"/>
    <w:rsid w:val="009122BB"/>
    <w:rsid w:val="00941C17"/>
    <w:rsid w:val="0094695B"/>
    <w:rsid w:val="00957950"/>
    <w:rsid w:val="00957F8E"/>
    <w:rsid w:val="009605B8"/>
    <w:rsid w:val="0096062B"/>
    <w:rsid w:val="009616D7"/>
    <w:rsid w:val="0096719A"/>
    <w:rsid w:val="00982670"/>
    <w:rsid w:val="009875C5"/>
    <w:rsid w:val="0099114F"/>
    <w:rsid w:val="009A267F"/>
    <w:rsid w:val="009A448F"/>
    <w:rsid w:val="009A50D2"/>
    <w:rsid w:val="009B1F2D"/>
    <w:rsid w:val="009B5AEA"/>
    <w:rsid w:val="009C4430"/>
    <w:rsid w:val="009C5671"/>
    <w:rsid w:val="009C7237"/>
    <w:rsid w:val="009D1474"/>
    <w:rsid w:val="009E0BA1"/>
    <w:rsid w:val="009E331F"/>
    <w:rsid w:val="009E71A1"/>
    <w:rsid w:val="009E7706"/>
    <w:rsid w:val="009F66A8"/>
    <w:rsid w:val="00A126EF"/>
    <w:rsid w:val="00A13800"/>
    <w:rsid w:val="00A3189A"/>
    <w:rsid w:val="00A36732"/>
    <w:rsid w:val="00A466EE"/>
    <w:rsid w:val="00A62B49"/>
    <w:rsid w:val="00A91D2D"/>
    <w:rsid w:val="00AA02B4"/>
    <w:rsid w:val="00AA1296"/>
    <w:rsid w:val="00AA2F98"/>
    <w:rsid w:val="00AA6C19"/>
    <w:rsid w:val="00AA6E73"/>
    <w:rsid w:val="00AC548B"/>
    <w:rsid w:val="00AC7FD8"/>
    <w:rsid w:val="00AD078E"/>
    <w:rsid w:val="00AD3666"/>
    <w:rsid w:val="00AE0067"/>
    <w:rsid w:val="00AE279C"/>
    <w:rsid w:val="00AF4837"/>
    <w:rsid w:val="00B00652"/>
    <w:rsid w:val="00B02F21"/>
    <w:rsid w:val="00B25423"/>
    <w:rsid w:val="00B25D67"/>
    <w:rsid w:val="00B337C4"/>
    <w:rsid w:val="00B4263C"/>
    <w:rsid w:val="00B46BC6"/>
    <w:rsid w:val="00B52B03"/>
    <w:rsid w:val="00B5559F"/>
    <w:rsid w:val="00B55955"/>
    <w:rsid w:val="00B6679E"/>
    <w:rsid w:val="00B67003"/>
    <w:rsid w:val="00B71D4E"/>
    <w:rsid w:val="00B84558"/>
    <w:rsid w:val="00B846C2"/>
    <w:rsid w:val="00B8707D"/>
    <w:rsid w:val="00B95F60"/>
    <w:rsid w:val="00BB0413"/>
    <w:rsid w:val="00BC768E"/>
    <w:rsid w:val="00BD09EE"/>
    <w:rsid w:val="00BD4789"/>
    <w:rsid w:val="00BE37F6"/>
    <w:rsid w:val="00BE3E54"/>
    <w:rsid w:val="00BE4B46"/>
    <w:rsid w:val="00BE55DF"/>
    <w:rsid w:val="00BE72D9"/>
    <w:rsid w:val="00BE742A"/>
    <w:rsid w:val="00BE7CEC"/>
    <w:rsid w:val="00BF4369"/>
    <w:rsid w:val="00C057CF"/>
    <w:rsid w:val="00C31397"/>
    <w:rsid w:val="00C35AC6"/>
    <w:rsid w:val="00C4731F"/>
    <w:rsid w:val="00C51BC0"/>
    <w:rsid w:val="00C51C6A"/>
    <w:rsid w:val="00C533A4"/>
    <w:rsid w:val="00C61A70"/>
    <w:rsid w:val="00C73A60"/>
    <w:rsid w:val="00C80D45"/>
    <w:rsid w:val="00C8314B"/>
    <w:rsid w:val="00C91F46"/>
    <w:rsid w:val="00C959D3"/>
    <w:rsid w:val="00CA2014"/>
    <w:rsid w:val="00CA4A50"/>
    <w:rsid w:val="00CB5C37"/>
    <w:rsid w:val="00CC3858"/>
    <w:rsid w:val="00CC51B6"/>
    <w:rsid w:val="00CC563E"/>
    <w:rsid w:val="00CC6F7B"/>
    <w:rsid w:val="00CD23C4"/>
    <w:rsid w:val="00CD2BC6"/>
    <w:rsid w:val="00CD3E0D"/>
    <w:rsid w:val="00CD6A81"/>
    <w:rsid w:val="00CF553F"/>
    <w:rsid w:val="00D11C7E"/>
    <w:rsid w:val="00D13953"/>
    <w:rsid w:val="00D13B66"/>
    <w:rsid w:val="00D143DB"/>
    <w:rsid w:val="00D178E1"/>
    <w:rsid w:val="00D36511"/>
    <w:rsid w:val="00D40CF7"/>
    <w:rsid w:val="00D508B4"/>
    <w:rsid w:val="00D62091"/>
    <w:rsid w:val="00D678BD"/>
    <w:rsid w:val="00D76807"/>
    <w:rsid w:val="00D86752"/>
    <w:rsid w:val="00D95FA0"/>
    <w:rsid w:val="00D96635"/>
    <w:rsid w:val="00DA43DE"/>
    <w:rsid w:val="00DA5725"/>
    <w:rsid w:val="00DA6DC5"/>
    <w:rsid w:val="00DA7F11"/>
    <w:rsid w:val="00DB6A5A"/>
    <w:rsid w:val="00DC28D6"/>
    <w:rsid w:val="00DC3A24"/>
    <w:rsid w:val="00DC4C0F"/>
    <w:rsid w:val="00DC5FAC"/>
    <w:rsid w:val="00DE2695"/>
    <w:rsid w:val="00DE3190"/>
    <w:rsid w:val="00DF66B4"/>
    <w:rsid w:val="00E00085"/>
    <w:rsid w:val="00E104F2"/>
    <w:rsid w:val="00E2190D"/>
    <w:rsid w:val="00E24FDF"/>
    <w:rsid w:val="00E3210F"/>
    <w:rsid w:val="00E36879"/>
    <w:rsid w:val="00E53E18"/>
    <w:rsid w:val="00E5652D"/>
    <w:rsid w:val="00E647DF"/>
    <w:rsid w:val="00E70F76"/>
    <w:rsid w:val="00E763E4"/>
    <w:rsid w:val="00E82606"/>
    <w:rsid w:val="00E9136B"/>
    <w:rsid w:val="00EA516F"/>
    <w:rsid w:val="00EB6F68"/>
    <w:rsid w:val="00EC24CF"/>
    <w:rsid w:val="00EC6A96"/>
    <w:rsid w:val="00ED6BB3"/>
    <w:rsid w:val="00EF22F0"/>
    <w:rsid w:val="00EF5F5D"/>
    <w:rsid w:val="00EF631F"/>
    <w:rsid w:val="00F015B2"/>
    <w:rsid w:val="00F02A4E"/>
    <w:rsid w:val="00F03E85"/>
    <w:rsid w:val="00F06FC2"/>
    <w:rsid w:val="00F139E0"/>
    <w:rsid w:val="00F2266D"/>
    <w:rsid w:val="00F24649"/>
    <w:rsid w:val="00F25DDD"/>
    <w:rsid w:val="00F3481A"/>
    <w:rsid w:val="00F44055"/>
    <w:rsid w:val="00F519DC"/>
    <w:rsid w:val="00F61212"/>
    <w:rsid w:val="00F7245E"/>
    <w:rsid w:val="00F82220"/>
    <w:rsid w:val="00F84228"/>
    <w:rsid w:val="00F84DE3"/>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709F21"/>
  <w15:chartTrackingRefBased/>
  <w15:docId w15:val="{D2BEF9D0-DF4D-4F8C-A670-231B63F6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 w:type="character" w:styleId="UnresolvedMention">
    <w:name w:val="Unresolved Mention"/>
    <w:basedOn w:val="DefaultParagraphFont"/>
    <w:uiPriority w:val="99"/>
    <w:semiHidden/>
    <w:unhideWhenUsed/>
    <w:rsid w:val="00D96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110739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50528242">
      <w:bodyDiv w:val="1"/>
      <w:marLeft w:val="0"/>
      <w:marRight w:val="0"/>
      <w:marTop w:val="0"/>
      <w:marBottom w:val="0"/>
      <w:divBdr>
        <w:top w:val="none" w:sz="0" w:space="0" w:color="auto"/>
        <w:left w:val="none" w:sz="0" w:space="0" w:color="auto"/>
        <w:bottom w:val="none" w:sz="0" w:space="0" w:color="auto"/>
        <w:right w:val="none" w:sz="0" w:space="0" w:color="auto"/>
      </w:divBdr>
    </w:div>
    <w:div w:id="1132749715">
      <w:bodyDiv w:val="1"/>
      <w:marLeft w:val="0"/>
      <w:marRight w:val="0"/>
      <w:marTop w:val="0"/>
      <w:marBottom w:val="0"/>
      <w:divBdr>
        <w:top w:val="none" w:sz="0" w:space="0" w:color="auto"/>
        <w:left w:val="none" w:sz="0" w:space="0" w:color="auto"/>
        <w:bottom w:val="none" w:sz="0" w:space="0" w:color="auto"/>
        <w:right w:val="none" w:sz="0" w:space="0" w:color="auto"/>
      </w:divBdr>
    </w:div>
    <w:div w:id="1199660955">
      <w:bodyDiv w:val="1"/>
      <w:marLeft w:val="0"/>
      <w:marRight w:val="0"/>
      <w:marTop w:val="0"/>
      <w:marBottom w:val="0"/>
      <w:divBdr>
        <w:top w:val="none" w:sz="0" w:space="0" w:color="auto"/>
        <w:left w:val="none" w:sz="0" w:space="0" w:color="auto"/>
        <w:bottom w:val="none" w:sz="0" w:space="0" w:color="auto"/>
        <w:right w:val="none" w:sz="0" w:space="0" w:color="auto"/>
      </w:divBdr>
    </w:div>
    <w:div w:id="1710033127">
      <w:bodyDiv w:val="1"/>
      <w:marLeft w:val="0"/>
      <w:marRight w:val="0"/>
      <w:marTop w:val="0"/>
      <w:marBottom w:val="0"/>
      <w:divBdr>
        <w:top w:val="none" w:sz="0" w:space="0" w:color="auto"/>
        <w:left w:val="none" w:sz="0" w:space="0" w:color="auto"/>
        <w:bottom w:val="none" w:sz="0" w:space="0" w:color="auto"/>
        <w:right w:val="none" w:sz="0" w:space="0" w:color="auto"/>
      </w:divBdr>
    </w:div>
    <w:div w:id="2114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63032F5-6744-4379-A74A-1B3BDF483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6</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Links>
    <vt:vector size="84" baseType="variant">
      <vt:variant>
        <vt:i4>5373966</vt:i4>
      </vt:variant>
      <vt:variant>
        <vt:i4>66</vt:i4>
      </vt:variant>
      <vt:variant>
        <vt:i4>0</vt:i4>
      </vt:variant>
      <vt:variant>
        <vt:i4>5</vt:i4>
      </vt:variant>
      <vt:variant>
        <vt:lpwstr>https://ico.org.uk/make-a-complaint/</vt:lpwstr>
      </vt:variant>
      <vt:variant>
        <vt:lpwstr/>
      </vt:variant>
      <vt:variant>
        <vt:i4>8126482</vt:i4>
      </vt:variant>
      <vt:variant>
        <vt:i4>63</vt:i4>
      </vt:variant>
      <vt:variant>
        <vt:i4>0</vt:i4>
      </vt:variant>
      <vt:variant>
        <vt:i4>5</vt:i4>
      </vt:variant>
      <vt:variant>
        <vt:lpwstr>mailto:enquiry@sellyoak-nur.bham.sch.uk</vt:lpwstr>
      </vt:variant>
      <vt:variant>
        <vt:lpwstr/>
      </vt:variant>
      <vt:variant>
        <vt:i4>1769520</vt:i4>
      </vt:variant>
      <vt:variant>
        <vt:i4>56</vt:i4>
      </vt:variant>
      <vt:variant>
        <vt:i4>0</vt:i4>
      </vt:variant>
      <vt:variant>
        <vt:i4>5</vt:i4>
      </vt:variant>
      <vt:variant>
        <vt:lpwstr/>
      </vt:variant>
      <vt:variant>
        <vt:lpwstr>_Toc15633842</vt:lpwstr>
      </vt:variant>
      <vt:variant>
        <vt:i4>1572912</vt:i4>
      </vt:variant>
      <vt:variant>
        <vt:i4>50</vt:i4>
      </vt:variant>
      <vt:variant>
        <vt:i4>0</vt:i4>
      </vt:variant>
      <vt:variant>
        <vt:i4>5</vt:i4>
      </vt:variant>
      <vt:variant>
        <vt:lpwstr/>
      </vt:variant>
      <vt:variant>
        <vt:lpwstr>_Toc15633841</vt:lpwstr>
      </vt:variant>
      <vt:variant>
        <vt:i4>1638448</vt:i4>
      </vt:variant>
      <vt:variant>
        <vt:i4>44</vt:i4>
      </vt:variant>
      <vt:variant>
        <vt:i4>0</vt:i4>
      </vt:variant>
      <vt:variant>
        <vt:i4>5</vt:i4>
      </vt:variant>
      <vt:variant>
        <vt:lpwstr/>
      </vt:variant>
      <vt:variant>
        <vt:lpwstr>_Toc15633840</vt:lpwstr>
      </vt:variant>
      <vt:variant>
        <vt:i4>1048631</vt:i4>
      </vt:variant>
      <vt:variant>
        <vt:i4>38</vt:i4>
      </vt:variant>
      <vt:variant>
        <vt:i4>0</vt:i4>
      </vt:variant>
      <vt:variant>
        <vt:i4>5</vt:i4>
      </vt:variant>
      <vt:variant>
        <vt:lpwstr/>
      </vt:variant>
      <vt:variant>
        <vt:lpwstr>_Toc15633839</vt:lpwstr>
      </vt:variant>
      <vt:variant>
        <vt:i4>1114167</vt:i4>
      </vt:variant>
      <vt:variant>
        <vt:i4>32</vt:i4>
      </vt:variant>
      <vt:variant>
        <vt:i4>0</vt:i4>
      </vt:variant>
      <vt:variant>
        <vt:i4>5</vt:i4>
      </vt:variant>
      <vt:variant>
        <vt:lpwstr/>
      </vt:variant>
      <vt:variant>
        <vt:lpwstr>_Toc15633838</vt:lpwstr>
      </vt:variant>
      <vt:variant>
        <vt:i4>1966135</vt:i4>
      </vt:variant>
      <vt:variant>
        <vt:i4>26</vt:i4>
      </vt:variant>
      <vt:variant>
        <vt:i4>0</vt:i4>
      </vt:variant>
      <vt:variant>
        <vt:i4>5</vt:i4>
      </vt:variant>
      <vt:variant>
        <vt:lpwstr/>
      </vt:variant>
      <vt:variant>
        <vt:lpwstr>_Toc15633837</vt:lpwstr>
      </vt:variant>
      <vt:variant>
        <vt:i4>2031671</vt:i4>
      </vt:variant>
      <vt:variant>
        <vt:i4>20</vt:i4>
      </vt:variant>
      <vt:variant>
        <vt:i4>0</vt:i4>
      </vt:variant>
      <vt:variant>
        <vt:i4>5</vt:i4>
      </vt:variant>
      <vt:variant>
        <vt:lpwstr/>
      </vt:variant>
      <vt:variant>
        <vt:lpwstr>_Toc15633836</vt:lpwstr>
      </vt:variant>
      <vt:variant>
        <vt:i4>1835063</vt:i4>
      </vt:variant>
      <vt:variant>
        <vt:i4>14</vt:i4>
      </vt:variant>
      <vt:variant>
        <vt:i4>0</vt:i4>
      </vt:variant>
      <vt:variant>
        <vt:i4>5</vt:i4>
      </vt:variant>
      <vt:variant>
        <vt:lpwstr/>
      </vt:variant>
      <vt:variant>
        <vt:lpwstr>_Toc15633835</vt:lpwstr>
      </vt:variant>
      <vt:variant>
        <vt:i4>1900599</vt:i4>
      </vt:variant>
      <vt:variant>
        <vt:i4>8</vt:i4>
      </vt:variant>
      <vt:variant>
        <vt:i4>0</vt:i4>
      </vt:variant>
      <vt:variant>
        <vt:i4>5</vt:i4>
      </vt:variant>
      <vt:variant>
        <vt:lpwstr/>
      </vt:variant>
      <vt:variant>
        <vt:lpwstr>_Toc15633834</vt:lpwstr>
      </vt:variant>
      <vt:variant>
        <vt:i4>1703991</vt:i4>
      </vt:variant>
      <vt:variant>
        <vt:i4>2</vt:i4>
      </vt:variant>
      <vt:variant>
        <vt:i4>0</vt:i4>
      </vt:variant>
      <vt:variant>
        <vt:i4>5</vt:i4>
      </vt:variant>
      <vt:variant>
        <vt:lpwstr/>
      </vt:variant>
      <vt:variant>
        <vt:lpwstr>_Toc15633833</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Mrs C Dawes</cp:lastModifiedBy>
  <cp:revision>2</cp:revision>
  <cp:lastPrinted>2019-06-04T09:18:00Z</cp:lastPrinted>
  <dcterms:created xsi:type="dcterms:W3CDTF">2025-09-24T12:57:00Z</dcterms:created>
  <dcterms:modified xsi:type="dcterms:W3CDTF">2025-09-24T12:57:00Z</dcterms:modified>
</cp:coreProperties>
</file>